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356" w:rsidRDefault="006C5B7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8863334" cy="12529584"/>
            <wp:effectExtent l="0" t="0" r="0" b="5316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4" cy="125295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3A2356">
      <w:pgSz w:w="16838" w:h="11906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B76" w:rsidRDefault="006C5B76">
      <w:pPr>
        <w:spacing w:after="0" w:line="240" w:lineRule="auto"/>
      </w:pPr>
      <w:r>
        <w:separator/>
      </w:r>
    </w:p>
  </w:endnote>
  <w:endnote w:type="continuationSeparator" w:id="0">
    <w:p w:rsidR="006C5B76" w:rsidRDefault="006C5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B76" w:rsidRDefault="006C5B7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6C5B76" w:rsidRDefault="006C5B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3A2356"/>
    <w:rsid w:val="00047E5E"/>
    <w:rsid w:val="003A2356"/>
    <w:rsid w:val="006C5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5B61D7-4DBA-4995-A2EA-FC435F5FB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M Wilson</dc:creator>
  <dc:description/>
  <cp:lastModifiedBy>Ms M Wilson</cp:lastModifiedBy>
  <cp:revision>2</cp:revision>
  <dcterms:created xsi:type="dcterms:W3CDTF">2020-04-30T12:05:00Z</dcterms:created>
  <dcterms:modified xsi:type="dcterms:W3CDTF">2020-04-30T12:05:00Z</dcterms:modified>
</cp:coreProperties>
</file>